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004F10" w:rsidRPr="00004F10" w14:paraId="40CD294E" w14:textId="77777777" w:rsidTr="00BD2D49">
        <w:trPr>
          <w:trHeight w:val="4410"/>
        </w:trPr>
        <w:tc>
          <w:tcPr>
            <w:tcW w:w="3600" w:type="dxa"/>
            <w:vAlign w:val="bottom"/>
          </w:tcPr>
          <w:p w14:paraId="385FBA48" w14:textId="0D93C135" w:rsidR="001B2ABD" w:rsidRDefault="00BD2D49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0FC3F816" wp14:editId="6E97BD59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-2120900</wp:posOffset>
                      </wp:positionV>
                      <wp:extent cx="3886200" cy="2076450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86200" cy="2076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BDEFDA" w14:textId="47D9C7B5" w:rsidR="00AC0469" w:rsidRDefault="00AC0469" w:rsidP="00AC0469">
                                  <w:r>
                                    <w:t xml:space="preserve">        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1C93C1" wp14:editId="12E92CDD">
                                        <wp:extent cx="1028700" cy="928459"/>
                                        <wp:effectExtent l="0" t="0" r="0" b="5080"/>
                                        <wp:docPr id="210" name="Picture 2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Picture 1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75966" cy="9711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          </w:t>
                                  </w:r>
                                  <w:r w:rsidR="00BD2D49">
                                    <w:rPr>
                                      <w:noProof/>
                                    </w:rPr>
                                    <w:t xml:space="preserve">    </w:t>
                                  </w:r>
                                  <w:r w:rsidR="00B56C3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65DFE6" wp14:editId="0FEBA58C">
                                        <wp:extent cx="1076325" cy="1047751"/>
                                        <wp:effectExtent l="0" t="0" r="0" b="0"/>
                                        <wp:docPr id="211" name="Picture 211" descr="Logo, company name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Picture 4" descr="Logo, company name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6449" cy="1086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FCA1A81" w14:textId="3AED4079" w:rsidR="00AC0469" w:rsidRDefault="00AC0469" w:rsidP="00AC0469"/>
                                <w:p w14:paraId="0237079E" w14:textId="64B53625" w:rsidR="00AC0469" w:rsidRDefault="00AC0469" w:rsidP="00AC0469">
                                  <w:r>
                                    <w:rPr>
                                      <w:noProof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996197" wp14:editId="79DAE86A">
                                        <wp:extent cx="1096713" cy="666750"/>
                                        <wp:effectExtent l="0" t="0" r="8255" b="0"/>
                                        <wp:docPr id="212" name="Picture 212" descr="A picture containing text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Picture 5" descr="A picture containing text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30520" cy="6873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  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1643672" wp14:editId="3E08DF4A">
                                        <wp:extent cx="1857697" cy="533323"/>
                                        <wp:effectExtent l="0" t="0" r="0" b="635"/>
                                        <wp:docPr id="213" name="Picture 2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Picture 2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61409" cy="5918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72683B7" w14:textId="1C94DB46" w:rsidR="003A1B05" w:rsidRDefault="00AC0469" w:rsidP="00AC0469"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vert="horz" wrap="square" lIns="7200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C3F81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5.75pt;margin-top:-167pt;width:306pt;height:16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" fillcolor="white [3212]" stroked="f">
                      <v:textbox inset="2mm">
                        <w:txbxContent>
                          <w:p w14:paraId="7ABDEFDA" w14:textId="47D9C7B5" w:rsidR="00AC0469" w:rsidRDefault="00AC0469" w:rsidP="00AC0469">
                            <w:r>
                              <w:t xml:space="preserve">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1C93C1" wp14:editId="12E92CDD">
                                  <wp:extent cx="1028700" cy="928459"/>
                                  <wp:effectExtent l="0" t="0" r="0" b="5080"/>
                                  <wp:docPr id="210" name="Picture 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5966" cy="9711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="00BD2D49">
                              <w:rPr>
                                <w:noProof/>
                              </w:rPr>
                              <w:t xml:space="preserve">    </w:t>
                            </w:r>
                            <w:r w:rsidR="00B56C36">
                              <w:rPr>
                                <w:noProof/>
                              </w:rPr>
                              <w:drawing>
                                <wp:inline distT="0" distB="0" distL="0" distR="0" wp14:anchorId="4C65DFE6" wp14:editId="0FEBA58C">
                                  <wp:extent cx="1076325" cy="1047751"/>
                                  <wp:effectExtent l="0" t="0" r="0" b="0"/>
                                  <wp:docPr id="211" name="Picture 211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Logo, company nam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6449" cy="1086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CA1A81" w14:textId="3AED4079" w:rsidR="00AC0469" w:rsidRDefault="00AC0469" w:rsidP="00AC0469"/>
                          <w:p w14:paraId="0237079E" w14:textId="64B53625" w:rsidR="00AC0469" w:rsidRDefault="00AC0469" w:rsidP="00AC0469">
                            <w:r>
                              <w:rPr>
                                <w:noProof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996197" wp14:editId="79DAE86A">
                                  <wp:extent cx="1096713" cy="666750"/>
                                  <wp:effectExtent l="0" t="0" r="8255" b="0"/>
                                  <wp:docPr id="212" name="Picture 212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0520" cy="6873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643672" wp14:editId="3E08DF4A">
                                  <wp:extent cx="1857697" cy="533323"/>
                                  <wp:effectExtent l="0" t="0" r="0" b="635"/>
                                  <wp:docPr id="213" name="Picture 2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1409" cy="5918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2683B7" w14:textId="1C94DB46" w:rsidR="003A1B05" w:rsidRDefault="00AC0469" w:rsidP="00AC0469">
                            <w:r>
                              <w:t xml:space="preserve">  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14:paraId="4B7A3EC3" w14:textId="698AC86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567F1A75" w14:textId="76B501C6" w:rsidR="001B2ABD" w:rsidRPr="00004F10" w:rsidRDefault="003A1B05" w:rsidP="00B56C36">
            <w:pPr>
              <w:pStyle w:val="Title"/>
              <w:jc w:val="right"/>
              <w:rPr>
                <w:color w:val="FF0000"/>
                <w:sz w:val="72"/>
                <w:szCs w:val="72"/>
              </w:rPr>
            </w:pPr>
            <w:r w:rsidRPr="00004F10">
              <w:rPr>
                <w:color w:val="FF0000"/>
                <w:sz w:val="144"/>
                <w:szCs w:val="144"/>
              </w:rPr>
              <w:t>Her</w:t>
            </w:r>
            <w:r w:rsidR="00E5547A" w:rsidRPr="00004F10">
              <w:rPr>
                <w:color w:val="FF0000"/>
                <w:sz w:val="144"/>
                <w:szCs w:val="144"/>
              </w:rPr>
              <w:t>OS</w:t>
            </w:r>
            <w:r w:rsidR="00E5547A" w:rsidRPr="00004F10">
              <w:rPr>
                <w:color w:val="FF0000"/>
                <w:sz w:val="72"/>
                <w:szCs w:val="72"/>
              </w:rPr>
              <w:br/>
            </w:r>
            <w:r w:rsidRPr="00004F10">
              <w:rPr>
                <w:color w:val="FF0000"/>
                <w:sz w:val="72"/>
                <w:szCs w:val="72"/>
              </w:rPr>
              <w:t>ORCHESTRA</w:t>
            </w:r>
          </w:p>
          <w:p w14:paraId="7D159A4B" w14:textId="130FB896" w:rsidR="00254A34" w:rsidRPr="00004F10" w:rsidRDefault="00254A34" w:rsidP="00B56C36">
            <w:pPr>
              <w:jc w:val="right"/>
              <w:rPr>
                <w:color w:val="B85A22" w:themeColor="accent2" w:themeShade="BF"/>
                <w:sz w:val="28"/>
                <w:szCs w:val="28"/>
              </w:rPr>
            </w:pPr>
            <w:r w:rsidRPr="00004F10">
              <w:rPr>
                <w:color w:val="FF0000"/>
                <w:sz w:val="28"/>
                <w:szCs w:val="28"/>
              </w:rPr>
              <w:t xml:space="preserve"> Bringing orchestral music to life</w:t>
            </w:r>
            <w:r w:rsidRPr="00004F10">
              <w:rPr>
                <w:color w:val="B85A22" w:themeColor="accent2" w:themeShade="BF"/>
                <w:sz w:val="28"/>
                <w:szCs w:val="28"/>
              </w:rPr>
              <w:br/>
            </w:r>
            <w:r w:rsidRPr="00004F10">
              <w:rPr>
                <w:color w:val="B85A22" w:themeColor="accent2" w:themeShade="BF"/>
                <w:sz w:val="28"/>
                <w:szCs w:val="28"/>
              </w:rPr>
              <w:br/>
            </w:r>
          </w:p>
        </w:tc>
      </w:tr>
      <w:tr w:rsidR="001B2ABD" w14:paraId="7E5CF877" w14:textId="77777777" w:rsidTr="00BD2D49">
        <w:tc>
          <w:tcPr>
            <w:tcW w:w="3600" w:type="dxa"/>
          </w:tcPr>
          <w:p w14:paraId="19B66B22" w14:textId="46C31075" w:rsidR="001B2ABD" w:rsidRPr="00062D97" w:rsidRDefault="00DF45B0" w:rsidP="00036450">
            <w:pPr>
              <w:pStyle w:val="Heading3"/>
              <w:rPr>
                <w:sz w:val="40"/>
                <w:szCs w:val="40"/>
              </w:rPr>
            </w:pPr>
            <w:r w:rsidRPr="00062D97">
              <w:rPr>
                <w:sz w:val="40"/>
                <w:szCs w:val="40"/>
              </w:rPr>
              <w:t>HEROS</w:t>
            </w:r>
          </w:p>
          <w:p w14:paraId="5332BF82" w14:textId="718C3C5B" w:rsidR="00036450" w:rsidRPr="004E63FA" w:rsidRDefault="00C30B87" w:rsidP="00036450">
            <w:pPr>
              <w:rPr>
                <w:sz w:val="22"/>
              </w:rPr>
            </w:pPr>
            <w:r w:rsidRPr="004E63FA">
              <w:rPr>
                <w:sz w:val="22"/>
              </w:rPr>
              <w:t xml:space="preserve">The HEROS Orchestra was set up to </w:t>
            </w:r>
            <w:r w:rsidR="007F23E4" w:rsidRPr="004E63FA">
              <w:rPr>
                <w:sz w:val="22"/>
              </w:rPr>
              <w:t>give additional holiday opportunities for young people to participate in orchestral music projects and activities</w:t>
            </w:r>
            <w:r w:rsidR="009C57E9" w:rsidRPr="004E63FA">
              <w:rPr>
                <w:sz w:val="22"/>
              </w:rPr>
              <w:t>.</w:t>
            </w:r>
            <w:r w:rsidR="007F23E4" w:rsidRPr="004E63FA">
              <w:rPr>
                <w:sz w:val="22"/>
              </w:rPr>
              <w:br/>
              <w:t>Originally a partnership between Hull and East Riding Youth Orchestras (hence HEROS) this partnership has been extended to include young musicians from North Lincolnshire and North</w:t>
            </w:r>
            <w:r w:rsidR="00004F10" w:rsidRPr="004E63FA">
              <w:rPr>
                <w:sz w:val="22"/>
              </w:rPr>
              <w:t>-</w:t>
            </w:r>
            <w:r w:rsidR="007F23E4" w:rsidRPr="004E63FA">
              <w:rPr>
                <w:sz w:val="22"/>
              </w:rPr>
              <w:t>East Lincolnshire (the Humber Estuary Region – so it’s still HEROS!</w:t>
            </w:r>
            <w:r w:rsidR="004E63FA">
              <w:rPr>
                <w:sz w:val="22"/>
              </w:rPr>
              <w:t>)</w:t>
            </w:r>
          </w:p>
          <w:sdt>
            <w:sdtPr>
              <w:id w:val="-1954003311"/>
              <w:placeholder>
                <w:docPart w:val="3634232ABAE2460184CA70A0CE3F8823"/>
              </w:placeholder>
              <w:temporary/>
              <w:showingPlcHdr/>
              <w15:appearance w15:val="hidden"/>
            </w:sdtPr>
            <w:sdtEndPr/>
            <w:sdtContent>
              <w:p w14:paraId="5CE9D0B7" w14:textId="77777777" w:rsidR="00036450" w:rsidRPr="00CB0055" w:rsidRDefault="00CB0055" w:rsidP="00CB0055">
                <w:pPr>
                  <w:pStyle w:val="Heading3"/>
                </w:pPr>
                <w:r w:rsidRPr="004E63FA">
                  <w:rPr>
                    <w:sz w:val="22"/>
                    <w:szCs w:val="22"/>
                  </w:rPr>
                  <w:t>Contact</w:t>
                </w:r>
              </w:p>
            </w:sdtContent>
          </w:sdt>
          <w:p w14:paraId="6AE8FAC5" w14:textId="5AC89A80" w:rsidR="00997AD7" w:rsidRPr="004E63FA" w:rsidRDefault="00997AD7" w:rsidP="004D3011">
            <w:pPr>
              <w:rPr>
                <w:sz w:val="22"/>
              </w:rPr>
            </w:pPr>
            <w:r w:rsidRPr="004E63FA">
              <w:rPr>
                <w:sz w:val="22"/>
              </w:rPr>
              <w:t>01482 318800</w:t>
            </w:r>
          </w:p>
          <w:p w14:paraId="7CE1D4F5" w14:textId="50611EAD" w:rsidR="004D3011" w:rsidRPr="004E63FA" w:rsidRDefault="004E63FA" w:rsidP="004D3011">
            <w:pPr>
              <w:rPr>
                <w:sz w:val="22"/>
              </w:rPr>
            </w:pPr>
            <w:hyperlink r:id="rId11" w:history="1">
              <w:r w:rsidRPr="00F72C31">
                <w:rPr>
                  <w:rStyle w:val="Hyperlink"/>
                  <w:sz w:val="22"/>
                </w:rPr>
                <w:t>www.hullmusicservice.com</w:t>
              </w:r>
            </w:hyperlink>
          </w:p>
          <w:p w14:paraId="6CA7F26A" w14:textId="03827276" w:rsidR="00036450" w:rsidRPr="004E63FA" w:rsidRDefault="004E63FA" w:rsidP="004D3011">
            <w:pPr>
              <w:rPr>
                <w:sz w:val="22"/>
              </w:rPr>
            </w:pPr>
            <w:hyperlink r:id="rId12" w:history="1">
              <w:r w:rsidRPr="00F72C31">
                <w:rPr>
                  <w:rStyle w:val="Hyperlink"/>
                  <w:sz w:val="22"/>
                </w:rPr>
                <w:t>admin@hullmusicservice.com</w:t>
              </w:r>
            </w:hyperlink>
          </w:p>
          <w:p w14:paraId="020BC90B" w14:textId="5968EEC4" w:rsidR="004D3011" w:rsidRPr="00E5547A" w:rsidRDefault="00E5547A" w:rsidP="00CB0055">
            <w:pPr>
              <w:pStyle w:val="Heading3"/>
              <w:rPr>
                <w:sz w:val="22"/>
                <w:szCs w:val="22"/>
              </w:rPr>
            </w:pPr>
            <w:r w:rsidRPr="00E5547A">
              <w:rPr>
                <w:sz w:val="22"/>
                <w:szCs w:val="22"/>
              </w:rPr>
              <w:t xml:space="preserve">The </w:t>
            </w:r>
            <w:r w:rsidR="00576FC4">
              <w:rPr>
                <w:sz w:val="22"/>
                <w:szCs w:val="22"/>
              </w:rPr>
              <w:t xml:space="preserve">Albemarle </w:t>
            </w:r>
            <w:r w:rsidRPr="00E5547A">
              <w:rPr>
                <w:sz w:val="22"/>
                <w:szCs w:val="22"/>
              </w:rPr>
              <w:t>Music Centre</w:t>
            </w:r>
          </w:p>
          <w:p w14:paraId="192C5A47" w14:textId="680F822F" w:rsidR="004D3011" w:rsidRPr="004E63FA" w:rsidRDefault="00576FC4" w:rsidP="004D3011">
            <w:pPr>
              <w:rPr>
                <w:sz w:val="22"/>
              </w:rPr>
            </w:pPr>
            <w:r w:rsidRPr="004E63FA">
              <w:rPr>
                <w:sz w:val="22"/>
              </w:rPr>
              <w:t xml:space="preserve">60 </w:t>
            </w:r>
            <w:proofErr w:type="spellStart"/>
            <w:r w:rsidRPr="004E63FA">
              <w:rPr>
                <w:sz w:val="22"/>
              </w:rPr>
              <w:t>Ferensway</w:t>
            </w:r>
            <w:proofErr w:type="spellEnd"/>
          </w:p>
          <w:p w14:paraId="559020DF" w14:textId="71EA85D1" w:rsidR="004D3011" w:rsidRPr="004E63FA" w:rsidRDefault="00576FC4" w:rsidP="004D3011">
            <w:pPr>
              <w:rPr>
                <w:sz w:val="22"/>
              </w:rPr>
            </w:pPr>
            <w:r w:rsidRPr="004E63FA">
              <w:rPr>
                <w:sz w:val="22"/>
              </w:rPr>
              <w:t>Hull</w:t>
            </w:r>
          </w:p>
          <w:p w14:paraId="1549FC02" w14:textId="2BFC84EF" w:rsidR="004D3011" w:rsidRPr="004E63FA" w:rsidRDefault="00E5547A" w:rsidP="004D3011">
            <w:pPr>
              <w:rPr>
                <w:sz w:val="22"/>
              </w:rPr>
            </w:pPr>
            <w:r w:rsidRPr="004E63FA">
              <w:rPr>
                <w:sz w:val="22"/>
              </w:rPr>
              <w:t>HU</w:t>
            </w:r>
            <w:r w:rsidR="00576FC4" w:rsidRPr="004E63FA">
              <w:rPr>
                <w:sz w:val="22"/>
              </w:rPr>
              <w:t>2 8LN</w:t>
            </w:r>
          </w:p>
          <w:p w14:paraId="0ADE2A27" w14:textId="77777777" w:rsidR="004D3011" w:rsidRPr="004E63FA" w:rsidRDefault="00E5547A" w:rsidP="004D3011">
            <w:pPr>
              <w:rPr>
                <w:sz w:val="22"/>
              </w:rPr>
            </w:pPr>
            <w:r w:rsidRPr="004E63FA">
              <w:rPr>
                <w:szCs w:val="18"/>
              </w:rPr>
              <w:br/>
            </w:r>
            <w:r w:rsidRPr="004E63FA">
              <w:rPr>
                <w:sz w:val="22"/>
              </w:rPr>
              <w:t>@</w:t>
            </w:r>
            <w:proofErr w:type="gramStart"/>
            <w:r w:rsidRPr="004E63FA">
              <w:rPr>
                <w:sz w:val="22"/>
              </w:rPr>
              <w:t>hullmusichub</w:t>
            </w:r>
            <w:proofErr w:type="gramEnd"/>
            <w:r w:rsidRPr="004E63FA">
              <w:rPr>
                <w:sz w:val="22"/>
              </w:rPr>
              <w:br/>
              <w:t>@ermusichub</w:t>
            </w:r>
          </w:p>
          <w:p w14:paraId="0D30AA22" w14:textId="77777777" w:rsidR="00E5547A" w:rsidRPr="004E63FA" w:rsidRDefault="00E5547A" w:rsidP="004D3011">
            <w:pPr>
              <w:rPr>
                <w:sz w:val="22"/>
              </w:rPr>
            </w:pPr>
            <w:r w:rsidRPr="004E63FA">
              <w:rPr>
                <w:sz w:val="22"/>
              </w:rPr>
              <w:t>@</w:t>
            </w:r>
            <w:proofErr w:type="gramStart"/>
            <w:r w:rsidRPr="004E63FA">
              <w:rPr>
                <w:sz w:val="22"/>
              </w:rPr>
              <w:t>nlmusichub</w:t>
            </w:r>
            <w:proofErr w:type="gramEnd"/>
            <w:r w:rsidRPr="004E63FA">
              <w:rPr>
                <w:sz w:val="22"/>
              </w:rPr>
              <w:br/>
              <w:t>@nelmusichub</w:t>
            </w:r>
          </w:p>
          <w:p w14:paraId="525588E8" w14:textId="5AD97465" w:rsidR="00A5429A" w:rsidRPr="004D3011" w:rsidRDefault="00062D97" w:rsidP="004D3011">
            <w:r w:rsidRPr="004E63FA">
              <w:rPr>
                <w:sz w:val="22"/>
              </w:rPr>
              <w:t>@YYMusicians</w:t>
            </w:r>
          </w:p>
        </w:tc>
        <w:tc>
          <w:tcPr>
            <w:tcW w:w="720" w:type="dxa"/>
          </w:tcPr>
          <w:p w14:paraId="3671FE41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p w14:paraId="4E33D283" w14:textId="40CBA172" w:rsidR="001B2ABD" w:rsidRPr="00576FC4" w:rsidRDefault="00E5547A" w:rsidP="00036450">
            <w:pPr>
              <w:pStyle w:val="Heading2"/>
              <w:rPr>
                <w:color w:val="548AB7" w:themeColor="accent1" w:themeShade="BF"/>
                <w:sz w:val="24"/>
                <w:szCs w:val="24"/>
              </w:rPr>
            </w:pPr>
            <w:r w:rsidRPr="00576FC4">
              <w:rPr>
                <w:color w:val="548AB7" w:themeColor="accent1" w:themeShade="BF"/>
                <w:sz w:val="24"/>
                <w:szCs w:val="24"/>
              </w:rPr>
              <w:t>S</w:t>
            </w:r>
            <w:r w:rsidR="00576FC4" w:rsidRPr="00576FC4">
              <w:rPr>
                <w:color w:val="548AB7" w:themeColor="accent1" w:themeShade="BF"/>
                <w:sz w:val="24"/>
                <w:szCs w:val="24"/>
              </w:rPr>
              <w:t>UMMER</w:t>
            </w:r>
            <w:r w:rsidRPr="00576FC4">
              <w:rPr>
                <w:color w:val="548AB7" w:themeColor="accent1" w:themeShade="BF"/>
                <w:sz w:val="24"/>
                <w:szCs w:val="24"/>
              </w:rPr>
              <w:t xml:space="preserve"> Project </w:t>
            </w:r>
          </w:p>
          <w:p w14:paraId="32DDEF0A" w14:textId="67EF15D4" w:rsidR="00036450" w:rsidRPr="00576FC4" w:rsidRDefault="00E5547A" w:rsidP="00A5429A">
            <w:pPr>
              <w:pStyle w:val="Heading4"/>
              <w:rPr>
                <w:sz w:val="22"/>
              </w:rPr>
            </w:pPr>
            <w:r w:rsidRPr="00576FC4">
              <w:rPr>
                <w:sz w:val="22"/>
              </w:rPr>
              <w:t xml:space="preserve">Friday </w:t>
            </w:r>
            <w:r w:rsidR="004E63FA">
              <w:rPr>
                <w:sz w:val="22"/>
              </w:rPr>
              <w:t xml:space="preserve">     </w:t>
            </w:r>
            <w:r w:rsidR="00576FC4" w:rsidRPr="00576FC4">
              <w:rPr>
                <w:sz w:val="22"/>
              </w:rPr>
              <w:t>21</w:t>
            </w:r>
            <w:proofErr w:type="gramStart"/>
            <w:r w:rsidR="00576FC4" w:rsidRPr="00576FC4">
              <w:rPr>
                <w:sz w:val="22"/>
                <w:vertAlign w:val="superscript"/>
              </w:rPr>
              <w:t>st</w:t>
            </w:r>
            <w:r w:rsidR="00576FC4" w:rsidRPr="00576FC4">
              <w:rPr>
                <w:sz w:val="22"/>
              </w:rPr>
              <w:t xml:space="preserve"> </w:t>
            </w:r>
            <w:r w:rsidR="004E63FA">
              <w:rPr>
                <w:sz w:val="22"/>
              </w:rPr>
              <w:t xml:space="preserve"> </w:t>
            </w:r>
            <w:r w:rsidR="00576FC4" w:rsidRPr="00576FC4">
              <w:rPr>
                <w:sz w:val="22"/>
              </w:rPr>
              <w:t>July</w:t>
            </w:r>
            <w:proofErr w:type="gramEnd"/>
            <w:r w:rsidR="001C15EC" w:rsidRPr="00576FC4">
              <w:rPr>
                <w:sz w:val="22"/>
              </w:rPr>
              <w:t xml:space="preserve">: </w:t>
            </w:r>
            <w:r w:rsidR="004E63FA">
              <w:rPr>
                <w:sz w:val="22"/>
              </w:rPr>
              <w:t xml:space="preserve">  7</w:t>
            </w:r>
            <w:r w:rsidR="001C15EC" w:rsidRPr="00576FC4">
              <w:rPr>
                <w:sz w:val="22"/>
              </w:rPr>
              <w:t>pm – 9pm</w:t>
            </w:r>
            <w:r w:rsidR="001C15EC" w:rsidRPr="00576FC4">
              <w:rPr>
                <w:sz w:val="22"/>
              </w:rPr>
              <w:br/>
            </w:r>
            <w:r w:rsidRPr="00576FC4">
              <w:rPr>
                <w:sz w:val="22"/>
              </w:rPr>
              <w:t>Sat</w:t>
            </w:r>
            <w:r w:rsidR="004E63FA">
              <w:rPr>
                <w:sz w:val="22"/>
              </w:rPr>
              <w:t>urday</w:t>
            </w:r>
            <w:r w:rsidR="001C15EC" w:rsidRPr="00576FC4">
              <w:rPr>
                <w:sz w:val="22"/>
              </w:rPr>
              <w:t xml:space="preserve"> </w:t>
            </w:r>
            <w:r w:rsidR="00576FC4" w:rsidRPr="00576FC4">
              <w:rPr>
                <w:sz w:val="22"/>
              </w:rPr>
              <w:t>22</w:t>
            </w:r>
            <w:r w:rsidR="00576FC4" w:rsidRPr="00576FC4">
              <w:rPr>
                <w:sz w:val="22"/>
                <w:vertAlign w:val="superscript"/>
              </w:rPr>
              <w:t>nd</w:t>
            </w:r>
            <w:r w:rsidR="00576FC4" w:rsidRPr="00576FC4">
              <w:rPr>
                <w:sz w:val="22"/>
              </w:rPr>
              <w:t xml:space="preserve"> July</w:t>
            </w:r>
            <w:r w:rsidR="001C15EC" w:rsidRPr="00576FC4">
              <w:rPr>
                <w:sz w:val="22"/>
              </w:rPr>
              <w:t xml:space="preserve">: 10am – 4:30pm  </w:t>
            </w:r>
            <w:r w:rsidR="001C15EC" w:rsidRPr="00576FC4">
              <w:rPr>
                <w:sz w:val="22"/>
              </w:rPr>
              <w:br/>
            </w:r>
            <w:r w:rsidRPr="00576FC4">
              <w:rPr>
                <w:sz w:val="22"/>
              </w:rPr>
              <w:t>Sun</w:t>
            </w:r>
            <w:r w:rsidR="004E63FA">
              <w:rPr>
                <w:sz w:val="22"/>
              </w:rPr>
              <w:t>day</w:t>
            </w:r>
            <w:r w:rsidR="001C15EC" w:rsidRPr="00576FC4">
              <w:rPr>
                <w:sz w:val="22"/>
              </w:rPr>
              <w:t xml:space="preserve"> </w:t>
            </w:r>
            <w:r w:rsidR="004E63FA">
              <w:rPr>
                <w:sz w:val="22"/>
              </w:rPr>
              <w:t xml:space="preserve">  </w:t>
            </w:r>
            <w:r w:rsidR="00576FC4" w:rsidRPr="00576FC4">
              <w:rPr>
                <w:sz w:val="22"/>
              </w:rPr>
              <w:t>23</w:t>
            </w:r>
            <w:r w:rsidR="00576FC4" w:rsidRPr="00576FC4">
              <w:rPr>
                <w:sz w:val="22"/>
                <w:vertAlign w:val="superscript"/>
              </w:rPr>
              <w:t>rd</w:t>
            </w:r>
            <w:r w:rsidR="00576FC4" w:rsidRPr="00576FC4">
              <w:rPr>
                <w:sz w:val="22"/>
              </w:rPr>
              <w:t xml:space="preserve"> </w:t>
            </w:r>
            <w:r w:rsidR="004E63FA">
              <w:rPr>
                <w:sz w:val="22"/>
              </w:rPr>
              <w:t xml:space="preserve"> </w:t>
            </w:r>
            <w:r w:rsidR="00576FC4" w:rsidRPr="00576FC4">
              <w:rPr>
                <w:sz w:val="22"/>
              </w:rPr>
              <w:t>July</w:t>
            </w:r>
            <w:r w:rsidR="004E63FA">
              <w:rPr>
                <w:sz w:val="22"/>
              </w:rPr>
              <w:t>:</w:t>
            </w:r>
            <w:r w:rsidR="00576FC4" w:rsidRPr="00576FC4">
              <w:rPr>
                <w:sz w:val="22"/>
              </w:rPr>
              <w:t xml:space="preserve"> </w:t>
            </w:r>
            <w:r w:rsidR="001C15EC" w:rsidRPr="00576FC4">
              <w:rPr>
                <w:sz w:val="22"/>
              </w:rPr>
              <w:t>10am – 4</w:t>
            </w:r>
            <w:r w:rsidR="004E63FA">
              <w:rPr>
                <w:sz w:val="22"/>
              </w:rPr>
              <w:t>:</w:t>
            </w:r>
            <w:r w:rsidR="001C15EC" w:rsidRPr="00576FC4">
              <w:rPr>
                <w:sz w:val="22"/>
              </w:rPr>
              <w:t xml:space="preserve">30pm </w:t>
            </w:r>
            <w:r w:rsidR="004E63FA">
              <w:rPr>
                <w:sz w:val="22"/>
              </w:rPr>
              <w:t xml:space="preserve">  CONCERT: 5pm</w:t>
            </w:r>
            <w:r w:rsidR="004E63FA">
              <w:rPr>
                <w:sz w:val="22"/>
              </w:rPr>
              <w:br/>
            </w:r>
            <w:r w:rsidR="001C15EC" w:rsidRPr="00576FC4">
              <w:rPr>
                <w:sz w:val="22"/>
              </w:rPr>
              <w:br/>
            </w:r>
            <w:r w:rsidR="009C57E9" w:rsidRPr="00576FC4">
              <w:rPr>
                <w:sz w:val="22"/>
              </w:rPr>
              <w:t xml:space="preserve">GUEST </w:t>
            </w:r>
            <w:r w:rsidR="001C15EC" w:rsidRPr="00576FC4">
              <w:rPr>
                <w:sz w:val="22"/>
              </w:rPr>
              <w:t>CONDUCTOR: PATRICK BAILEY</w:t>
            </w:r>
          </w:p>
          <w:p w14:paraId="07282C1A" w14:textId="7689DA2C" w:rsidR="00036450" w:rsidRPr="00576FC4" w:rsidRDefault="001C15EC" w:rsidP="00036450">
            <w:pPr>
              <w:pStyle w:val="Heading2"/>
              <w:rPr>
                <w:color w:val="548AB7" w:themeColor="accent1" w:themeShade="BF"/>
                <w:sz w:val="24"/>
                <w:szCs w:val="24"/>
              </w:rPr>
            </w:pPr>
            <w:r w:rsidRPr="00576FC4">
              <w:rPr>
                <w:color w:val="548AB7" w:themeColor="accent1" w:themeShade="BF"/>
                <w:sz w:val="24"/>
                <w:szCs w:val="24"/>
              </w:rPr>
              <w:t>REPERTOIRE</w:t>
            </w:r>
          </w:p>
          <w:p w14:paraId="3A605852" w14:textId="781836B6" w:rsidR="00A5429A" w:rsidRDefault="00A5429A" w:rsidP="00036450">
            <w:pPr>
              <w:rPr>
                <w:sz w:val="22"/>
              </w:rPr>
            </w:pPr>
            <w:r>
              <w:rPr>
                <w:sz w:val="22"/>
              </w:rPr>
              <w:t>To include music by Dvorak</w:t>
            </w:r>
            <w:r w:rsidR="00A51DFB">
              <w:rPr>
                <w:sz w:val="22"/>
              </w:rPr>
              <w:t xml:space="preserve">, </w:t>
            </w:r>
            <w:r>
              <w:rPr>
                <w:sz w:val="22"/>
              </w:rPr>
              <w:t>Elgar</w:t>
            </w:r>
            <w:r w:rsidR="00A51DFB">
              <w:rPr>
                <w:sz w:val="22"/>
              </w:rPr>
              <w:t xml:space="preserve"> &amp; </w:t>
            </w:r>
            <w:r w:rsidR="00A51DFB" w:rsidRPr="00A51DFB">
              <w:rPr>
                <w:sz w:val="22"/>
              </w:rPr>
              <w:t>Khachatur</w:t>
            </w:r>
            <w:r w:rsidR="00A51DFB">
              <w:rPr>
                <w:sz w:val="22"/>
              </w:rPr>
              <w:t>i</w:t>
            </w:r>
            <w:r w:rsidR="00A51DFB" w:rsidRPr="00A51DFB">
              <w:rPr>
                <w:sz w:val="22"/>
              </w:rPr>
              <w:t>an</w:t>
            </w:r>
          </w:p>
          <w:p w14:paraId="2868B32F" w14:textId="3768F117" w:rsidR="00914D62" w:rsidRPr="00576FC4" w:rsidRDefault="00914D62" w:rsidP="00914D62">
            <w:pPr>
              <w:pStyle w:val="Heading2"/>
              <w:rPr>
                <w:color w:val="548AB7" w:themeColor="accent1" w:themeShade="BF"/>
                <w:sz w:val="24"/>
                <w:szCs w:val="24"/>
              </w:rPr>
            </w:pPr>
            <w:r>
              <w:rPr>
                <w:color w:val="548AB7" w:themeColor="accent1" w:themeShade="BF"/>
                <w:sz w:val="24"/>
                <w:szCs w:val="24"/>
              </w:rPr>
              <w:br/>
              <w:t>Who Can Join?</w:t>
            </w:r>
          </w:p>
          <w:p w14:paraId="3E2B4A80" w14:textId="450866A3" w:rsidR="00914D62" w:rsidRDefault="00914D62" w:rsidP="00914D62">
            <w:pPr>
              <w:jc w:val="center"/>
              <w:rPr>
                <w:sz w:val="22"/>
              </w:rPr>
            </w:pPr>
            <w:r>
              <w:rPr>
                <w:sz w:val="22"/>
              </w:rPr>
              <w:t>O</w:t>
            </w:r>
            <w:r w:rsidR="001C15EC" w:rsidRPr="00576FC4">
              <w:rPr>
                <w:sz w:val="22"/>
              </w:rPr>
              <w:t>rchestral players in full time education from our</w:t>
            </w:r>
            <w:r w:rsidR="00062D97">
              <w:rPr>
                <w:sz w:val="22"/>
              </w:rPr>
              <w:t xml:space="preserve"> </w:t>
            </w:r>
            <w:r w:rsidR="001C15EC" w:rsidRPr="00576FC4">
              <w:rPr>
                <w:sz w:val="22"/>
              </w:rPr>
              <w:t>region: Hull, East Riding, North Lincs, North</w:t>
            </w:r>
            <w:r w:rsidR="00004F10" w:rsidRPr="00576FC4">
              <w:rPr>
                <w:sz w:val="22"/>
              </w:rPr>
              <w:t>-</w:t>
            </w:r>
            <w:r w:rsidR="001C15EC" w:rsidRPr="00576FC4">
              <w:rPr>
                <w:sz w:val="22"/>
              </w:rPr>
              <w:t>East Lincs</w:t>
            </w:r>
            <w:r w:rsidR="009C57E9" w:rsidRPr="00576FC4">
              <w:rPr>
                <w:sz w:val="22"/>
              </w:rPr>
              <w:br/>
            </w:r>
            <w:r>
              <w:rPr>
                <w:sz w:val="22"/>
              </w:rPr>
              <w:t>This includes players up to 21 at college or university.</w:t>
            </w:r>
            <w:r>
              <w:rPr>
                <w:sz w:val="22"/>
              </w:rPr>
              <w:br/>
            </w:r>
            <w:r w:rsidRPr="00576FC4">
              <w:rPr>
                <w:sz w:val="22"/>
              </w:rPr>
              <w:t>Grade V or above</w:t>
            </w:r>
          </w:p>
          <w:p w14:paraId="6E565AF8" w14:textId="77777777" w:rsidR="009C7972" w:rsidRDefault="009C7972" w:rsidP="00914D62">
            <w:pPr>
              <w:jc w:val="center"/>
              <w:rPr>
                <w:sz w:val="22"/>
              </w:rPr>
            </w:pPr>
          </w:p>
          <w:p w14:paraId="406A9ED8" w14:textId="2C16883B" w:rsidR="00914D62" w:rsidRDefault="009C7972" w:rsidP="00235DB2">
            <w:pPr>
              <w:pStyle w:val="Heading2"/>
              <w:rPr>
                <w:color w:val="548AB7" w:themeColor="accent1" w:themeShade="BF"/>
                <w:sz w:val="24"/>
                <w:szCs w:val="24"/>
              </w:rPr>
            </w:pPr>
            <w:r>
              <w:rPr>
                <w:color w:val="548AB7" w:themeColor="accent1" w:themeShade="BF"/>
                <w:sz w:val="24"/>
                <w:szCs w:val="24"/>
              </w:rPr>
              <w:t>WhERE?           HOW MUCH?         HOW DO I SIGN UP?</w:t>
            </w:r>
          </w:p>
          <w:p w14:paraId="7774FD06" w14:textId="77777777" w:rsidR="004E63FA" w:rsidRPr="004E63FA" w:rsidRDefault="004E63FA" w:rsidP="004E63FA"/>
          <w:p w14:paraId="1F60DA03" w14:textId="4B860F69" w:rsidR="00004F10" w:rsidRPr="001328A6" w:rsidRDefault="00004F10" w:rsidP="00A67D12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1328A6">
              <w:rPr>
                <w:sz w:val="24"/>
                <w:szCs w:val="24"/>
              </w:rPr>
              <w:t>R</w:t>
            </w:r>
            <w:r w:rsidR="001C15EC" w:rsidRPr="001328A6">
              <w:rPr>
                <w:sz w:val="24"/>
                <w:szCs w:val="24"/>
              </w:rPr>
              <w:t>ehearsals</w:t>
            </w:r>
            <w:r w:rsidR="001328A6" w:rsidRPr="001328A6">
              <w:rPr>
                <w:sz w:val="24"/>
                <w:szCs w:val="24"/>
              </w:rPr>
              <w:t xml:space="preserve"> &amp; Concert are at </w:t>
            </w:r>
            <w:r w:rsidR="001328A6">
              <w:rPr>
                <w:sz w:val="24"/>
                <w:szCs w:val="24"/>
              </w:rPr>
              <w:br/>
            </w:r>
            <w:r w:rsidRPr="001328A6">
              <w:rPr>
                <w:sz w:val="24"/>
                <w:szCs w:val="24"/>
              </w:rPr>
              <w:t>T</w:t>
            </w:r>
            <w:r w:rsidR="001C15EC" w:rsidRPr="001328A6">
              <w:rPr>
                <w:sz w:val="24"/>
                <w:szCs w:val="24"/>
              </w:rPr>
              <w:t>he</w:t>
            </w:r>
            <w:r w:rsidR="00576FC4" w:rsidRPr="001328A6">
              <w:rPr>
                <w:sz w:val="24"/>
                <w:szCs w:val="24"/>
              </w:rPr>
              <w:t xml:space="preserve"> Albemarle Music Centr</w:t>
            </w:r>
            <w:r w:rsidR="001328A6" w:rsidRPr="001328A6">
              <w:rPr>
                <w:sz w:val="24"/>
                <w:szCs w:val="24"/>
              </w:rPr>
              <w:t>e</w:t>
            </w:r>
          </w:p>
          <w:p w14:paraId="6FDC717A" w14:textId="1319A656" w:rsidR="000C04A0" w:rsidRPr="009C7972" w:rsidRDefault="009C57E9" w:rsidP="000C04A0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C7972">
              <w:rPr>
                <w:b/>
                <w:bCs/>
                <w:sz w:val="24"/>
                <w:szCs w:val="24"/>
              </w:rPr>
              <w:t>IT’S FREE!</w:t>
            </w:r>
            <w:r w:rsidRPr="009C7972">
              <w:rPr>
                <w:sz w:val="24"/>
                <w:szCs w:val="24"/>
              </w:rPr>
              <w:t xml:space="preserve"> </w:t>
            </w:r>
          </w:p>
          <w:p w14:paraId="27ABBF97" w14:textId="0BCBFF87" w:rsidR="00914D62" w:rsidRPr="004E63FA" w:rsidRDefault="001328A6" w:rsidP="009C7972">
            <w:pPr>
              <w:pStyle w:val="ListParagraph"/>
              <w:numPr>
                <w:ilvl w:val="0"/>
                <w:numId w:val="1"/>
              </w:numPr>
              <w:rPr>
                <w:rStyle w:val="Hyperlink"/>
                <w:color w:val="auto"/>
                <w:sz w:val="24"/>
                <w:szCs w:val="24"/>
                <w:u w:val="none"/>
              </w:rPr>
            </w:pPr>
            <w:hyperlink r:id="rId13" w:history="1">
              <w:r w:rsidR="00235DB2" w:rsidRPr="00235DB2">
                <w:rPr>
                  <w:rStyle w:val="Hyperlink"/>
                  <w:rFonts w:eastAsia="Times New Roman"/>
                  <w:sz w:val="24"/>
                  <w:szCs w:val="24"/>
                </w:rPr>
                <w:t>Click Here to S</w:t>
              </w:r>
              <w:r w:rsidR="00470502" w:rsidRPr="00235DB2">
                <w:rPr>
                  <w:rStyle w:val="Hyperlink"/>
                  <w:rFonts w:eastAsia="Times New Roman"/>
                  <w:sz w:val="24"/>
                  <w:szCs w:val="24"/>
                </w:rPr>
                <w:t>ign up for HEROS Orchestra</w:t>
              </w:r>
            </w:hyperlink>
            <w:r w:rsidR="00235DB2">
              <w:rPr>
                <w:rFonts w:eastAsia="Times New Roman"/>
                <w:sz w:val="24"/>
                <w:szCs w:val="24"/>
              </w:rPr>
              <w:br/>
            </w:r>
            <w:r w:rsidR="00235DB2">
              <w:rPr>
                <w:rFonts w:eastAsia="Times New Roman"/>
              </w:rPr>
              <w:t>(or contact the Albemarle Music Centre)</w:t>
            </w:r>
          </w:p>
          <w:p w14:paraId="311FBDAE" w14:textId="6E355545" w:rsidR="00A5429A" w:rsidRDefault="00A5429A" w:rsidP="00A5429A">
            <w:pPr>
              <w:pStyle w:val="ListParagraph"/>
              <w:rPr>
                <w:rStyle w:val="Hyperlink"/>
                <w:rFonts w:eastAsia="Times New Roman"/>
              </w:rPr>
            </w:pPr>
          </w:p>
          <w:p w14:paraId="6DC50B1E" w14:textId="05CB81F3" w:rsidR="00A5429A" w:rsidRDefault="00062D97" w:rsidP="00A5429A">
            <w:pPr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086A96F1" wp14:editId="02422A6E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8255</wp:posOffset>
                      </wp:positionV>
                      <wp:extent cx="3324225" cy="800100"/>
                      <wp:effectExtent l="0" t="0" r="9525" b="0"/>
                      <wp:wrapSquare wrapText="bothSides"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324225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EDDF92" w14:textId="4E384181" w:rsidR="00A5429A" w:rsidRPr="00062D97" w:rsidRDefault="00062D97" w:rsidP="00914D62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355D7E" w:themeColor="accent1" w:themeShade="80"/>
                                      <w:sz w:val="22"/>
                                    </w:rPr>
                                  </w:pPr>
                                  <w:r w:rsidRPr="00062D97">
                                    <w:rPr>
                                      <w:noProof/>
                                      <w:sz w:val="22"/>
                                    </w:rPr>
                                    <w:drawing>
                                      <wp:inline distT="0" distB="0" distL="0" distR="0" wp14:anchorId="1EAEB727" wp14:editId="6A769CEC">
                                        <wp:extent cx="2151065" cy="685800"/>
                                        <wp:effectExtent l="0" t="0" r="1905" b="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62970" cy="6895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6A96F1" id="_x0000_s1027" type="#_x0000_t202" style="position:absolute;left:0;text-align:left;margin-left:17.45pt;margin-top:.65pt;width:261.75pt;height:63pt;flip:x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" stroked="f">
                      <v:textbox>
                        <w:txbxContent>
                          <w:p w14:paraId="29EDDF92" w14:textId="4E384181" w:rsidR="00A5429A" w:rsidRPr="00062D97" w:rsidRDefault="00062D97" w:rsidP="00914D62">
                            <w:pPr>
                              <w:jc w:val="right"/>
                              <w:rPr>
                                <w:b/>
                                <w:bCs/>
                                <w:color w:val="355D7E" w:themeColor="accent1" w:themeShade="80"/>
                                <w:sz w:val="22"/>
                              </w:rPr>
                            </w:pPr>
                            <w:r w:rsidRPr="00062D97">
                              <w:rPr>
                                <w:noProof/>
                                <w:sz w:val="22"/>
                              </w:rPr>
                              <w:drawing>
                                <wp:inline distT="0" distB="0" distL="0" distR="0" wp14:anchorId="1EAEB727" wp14:editId="6A769CEC">
                                  <wp:extent cx="2151065" cy="685800"/>
                                  <wp:effectExtent l="0" t="0" r="190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970" cy="689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66E04F3" w14:textId="6B44EEC3" w:rsidR="00A5429A" w:rsidRPr="00576FC4" w:rsidRDefault="00914D62" w:rsidP="00A5429A">
            <w:pPr>
              <w:pStyle w:val="ListParagrap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4DECC4D" wp14:editId="6B1ABD0D">
                      <wp:simplePos x="0" y="0"/>
                      <wp:positionH relativeFrom="column">
                        <wp:posOffset>-244475</wp:posOffset>
                      </wp:positionH>
                      <wp:positionV relativeFrom="paragraph">
                        <wp:posOffset>106045</wp:posOffset>
                      </wp:positionV>
                      <wp:extent cx="1685925" cy="419100"/>
                      <wp:effectExtent l="0" t="0" r="9525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85925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59B5AD" w14:textId="0590242E" w:rsidR="00914D62" w:rsidRDefault="00914D62">
                                  <w:r w:rsidRPr="00062D97">
                                    <w:rPr>
                                      <w:b/>
                                      <w:bCs/>
                                      <w:color w:val="0070C0"/>
                                      <w:sz w:val="22"/>
                                    </w:rPr>
                                    <w:t>IN PARTNERSHIP WITH: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4DECC4D" id="Text Box 1" o:spid="_x0000_s1028" type="#_x0000_t202" style="position:absolute;left:0;text-align:left;margin-left:-19.25pt;margin-top:8.35pt;width:132.75pt;height:33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" fillcolor="white [3201]" stroked="f" strokeweight=".5pt">
                      <v:textbox>
                        <w:txbxContent>
                          <w:p w14:paraId="4659B5AD" w14:textId="0590242E" w:rsidR="00914D62" w:rsidRDefault="00914D62">
                            <w:r w:rsidRPr="00062D97">
                              <w:rPr>
                                <w:b/>
                                <w:bCs/>
                                <w:color w:val="0070C0"/>
                                <w:sz w:val="22"/>
                              </w:rPr>
                              <w:t>IN PARTNERSHIP WITH: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7C9A8C9" w14:textId="0AD8966F" w:rsidR="00036450" w:rsidRPr="004D3011" w:rsidRDefault="00036450" w:rsidP="004D3011">
            <w:pPr>
              <w:rPr>
                <w:color w:val="FFFFFF" w:themeColor="background1"/>
              </w:rPr>
            </w:pPr>
          </w:p>
        </w:tc>
      </w:tr>
    </w:tbl>
    <w:p w14:paraId="4FB4D814" w14:textId="4D6DEEA9" w:rsidR="0043117B" w:rsidRDefault="001328A6" w:rsidP="000C45FF">
      <w:pPr>
        <w:tabs>
          <w:tab w:val="left" w:pos="990"/>
        </w:tabs>
      </w:pPr>
    </w:p>
    <w:sectPr w:rsidR="0043117B" w:rsidSect="000C45FF">
      <w:head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C8A42E" w14:textId="77777777" w:rsidR="003A1B05" w:rsidRDefault="003A1B05" w:rsidP="000C45FF">
      <w:r>
        <w:separator/>
      </w:r>
    </w:p>
  </w:endnote>
  <w:endnote w:type="continuationSeparator" w:id="0">
    <w:p w14:paraId="28B99EE5" w14:textId="77777777" w:rsidR="003A1B05" w:rsidRDefault="003A1B05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47B2C" w14:textId="77777777" w:rsidR="003A1B05" w:rsidRDefault="003A1B05" w:rsidP="000C45FF">
      <w:r>
        <w:separator/>
      </w:r>
    </w:p>
  </w:footnote>
  <w:footnote w:type="continuationSeparator" w:id="0">
    <w:p w14:paraId="1D45C59C" w14:textId="77777777" w:rsidR="003A1B05" w:rsidRDefault="003A1B05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7AF65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8B3CBD9" wp14:editId="627CDD1C">
          <wp:simplePos x="0" y="0"/>
          <wp:positionH relativeFrom="page">
            <wp:align>left</wp:align>
          </wp:positionH>
          <wp:positionV relativeFrom="page">
            <wp:posOffset>219075</wp:posOffset>
          </wp:positionV>
          <wp:extent cx="7507605" cy="9628127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7605" cy="96281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E1248F"/>
    <w:multiLevelType w:val="hybridMultilevel"/>
    <w:tmpl w:val="BF54B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30664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B05"/>
    <w:rsid w:val="00004F10"/>
    <w:rsid w:val="00036450"/>
    <w:rsid w:val="00062D97"/>
    <w:rsid w:val="00094499"/>
    <w:rsid w:val="000C04A0"/>
    <w:rsid w:val="000C45FF"/>
    <w:rsid w:val="000E3FD1"/>
    <w:rsid w:val="00112054"/>
    <w:rsid w:val="001317D8"/>
    <w:rsid w:val="001328A6"/>
    <w:rsid w:val="001525E1"/>
    <w:rsid w:val="00180329"/>
    <w:rsid w:val="0019001F"/>
    <w:rsid w:val="001A74A5"/>
    <w:rsid w:val="001B2ABD"/>
    <w:rsid w:val="001C15EC"/>
    <w:rsid w:val="001E0391"/>
    <w:rsid w:val="001E1759"/>
    <w:rsid w:val="001F1ECC"/>
    <w:rsid w:val="00235DB2"/>
    <w:rsid w:val="002400EB"/>
    <w:rsid w:val="00241D60"/>
    <w:rsid w:val="00254A34"/>
    <w:rsid w:val="00256CF7"/>
    <w:rsid w:val="00281FD5"/>
    <w:rsid w:val="0030481B"/>
    <w:rsid w:val="003156FC"/>
    <w:rsid w:val="003254B5"/>
    <w:rsid w:val="0037121F"/>
    <w:rsid w:val="003910D8"/>
    <w:rsid w:val="003A1B05"/>
    <w:rsid w:val="003A6B7D"/>
    <w:rsid w:val="003B06CA"/>
    <w:rsid w:val="004071FC"/>
    <w:rsid w:val="00445947"/>
    <w:rsid w:val="00470502"/>
    <w:rsid w:val="004813B3"/>
    <w:rsid w:val="00496591"/>
    <w:rsid w:val="004C63E4"/>
    <w:rsid w:val="004D3011"/>
    <w:rsid w:val="004E63FA"/>
    <w:rsid w:val="005262AC"/>
    <w:rsid w:val="00576FC4"/>
    <w:rsid w:val="005E39D5"/>
    <w:rsid w:val="00600670"/>
    <w:rsid w:val="0062123A"/>
    <w:rsid w:val="00646E75"/>
    <w:rsid w:val="006771D0"/>
    <w:rsid w:val="00700828"/>
    <w:rsid w:val="00715FCB"/>
    <w:rsid w:val="00743101"/>
    <w:rsid w:val="00764C9F"/>
    <w:rsid w:val="007775E1"/>
    <w:rsid w:val="007867A0"/>
    <w:rsid w:val="007927F5"/>
    <w:rsid w:val="007F23E4"/>
    <w:rsid w:val="00802CA0"/>
    <w:rsid w:val="00914D62"/>
    <w:rsid w:val="009260CD"/>
    <w:rsid w:val="00940A66"/>
    <w:rsid w:val="00952C25"/>
    <w:rsid w:val="00997AD7"/>
    <w:rsid w:val="009C57E9"/>
    <w:rsid w:val="009C7972"/>
    <w:rsid w:val="00A2118D"/>
    <w:rsid w:val="00A51DFB"/>
    <w:rsid w:val="00A5429A"/>
    <w:rsid w:val="00A67D12"/>
    <w:rsid w:val="00AC0469"/>
    <w:rsid w:val="00AC5408"/>
    <w:rsid w:val="00AD0A50"/>
    <w:rsid w:val="00AD76E2"/>
    <w:rsid w:val="00B20152"/>
    <w:rsid w:val="00B359E4"/>
    <w:rsid w:val="00B56C36"/>
    <w:rsid w:val="00B57D98"/>
    <w:rsid w:val="00B70850"/>
    <w:rsid w:val="00BD2D49"/>
    <w:rsid w:val="00BF5613"/>
    <w:rsid w:val="00C066B6"/>
    <w:rsid w:val="00C30B87"/>
    <w:rsid w:val="00C37BA1"/>
    <w:rsid w:val="00C4674C"/>
    <w:rsid w:val="00C506CF"/>
    <w:rsid w:val="00C72BED"/>
    <w:rsid w:val="00C9578B"/>
    <w:rsid w:val="00CB0055"/>
    <w:rsid w:val="00D2522B"/>
    <w:rsid w:val="00D422DE"/>
    <w:rsid w:val="00D5459D"/>
    <w:rsid w:val="00DA1F4D"/>
    <w:rsid w:val="00DD172A"/>
    <w:rsid w:val="00DF45B0"/>
    <w:rsid w:val="00E25A26"/>
    <w:rsid w:val="00E4381A"/>
    <w:rsid w:val="00E5547A"/>
    <w:rsid w:val="00E55D74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6FDDA9D1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940A66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940A66"/>
    <w:rPr>
      <w:rFonts w:asciiTheme="majorHAnsi" w:eastAsiaTheme="majorEastAsia" w:hAnsiTheme="majorHAnsi" w:cstheme="majorBidi"/>
      <w:b/>
      <w:caps/>
      <w:color w:val="548AB7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ListParagraph">
    <w:name w:val="List Paragraph"/>
    <w:basedOn w:val="Normal"/>
    <w:uiPriority w:val="34"/>
    <w:semiHidden/>
    <w:qFormat/>
    <w:rsid w:val="00A67D12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35DB2"/>
    <w:rPr>
      <w:color w:val="704404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045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eventbrite.co.uk/e/heros-orchestra-summer-2023-tickets-635353428207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admin@hullmusicservice.com" TargetMode="Externa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hullmusicservice.co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ckinsonj\AppData\Local\Microsoft\Office\16.0\DTS\en-US%7b83F7BE7F-7CE6-4BEB-8099-FB07AD68C6E4%7d\%7b78717767-7A4C-4B9E-BC83-523965F05A08%7dtf00546271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634232ABAE2460184CA70A0CE3F88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25E56D-1C9C-48B5-9641-38DC1127A3F8}"/>
      </w:docPartPr>
      <w:docPartBody>
        <w:p w:rsidR="000E263B" w:rsidRDefault="000E263B">
          <w:pPr>
            <w:pStyle w:val="3634232ABAE2460184CA70A0CE3F8823"/>
          </w:pPr>
          <w:r w:rsidRPr="00CB0055">
            <w:t>Contact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63B"/>
    <w:rsid w:val="000E2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634232ABAE2460184CA70A0CE3F8823">
    <w:name w:val="3634232ABAE2460184CA70A0CE3F8823"/>
  </w:style>
  <w:style w:type="paragraph" w:customStyle="1" w:styleId="A1D6A2B2C7534186828E19A72B613ACA">
    <w:name w:val="A1D6A2B2C7534186828E19A72B613ACA"/>
  </w:style>
  <w:style w:type="paragraph" w:customStyle="1" w:styleId="610FBA0E8A0E460BB07359F8EFBCAD6E">
    <w:name w:val="610FBA0E8A0E460BB07359F8EFBCAD6E"/>
  </w:style>
  <w:style w:type="paragraph" w:customStyle="1" w:styleId="A3BB96CEC1C84391BEF0BEED3C245F2C">
    <w:name w:val="A3BB96CEC1C84391BEF0BEED3C245F2C"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szCs w:val="26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{78717767-7A4C-4B9E-BC83-523965F05A08}tf00546271_win32</Template>
  <TotalTime>0</TotalTime>
  <Pages>1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2023-05-09T09:52:00Z</dcterms:created>
  <dcterms:modified xsi:type="dcterms:W3CDTF">2023-05-12T16:33:00Z</dcterms:modified>
</cp:coreProperties>
</file>